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DAB0FE" w14:textId="77777777" w:rsidR="00506423" w:rsidRDefault="00000000">
      <w:pPr>
        <w:jc w:val="center"/>
        <w:rPr>
          <w:sz w:val="32"/>
          <w:szCs w:val="32"/>
        </w:rPr>
      </w:pPr>
      <w:r>
        <w:rPr>
          <w:sz w:val="32"/>
          <w:szCs w:val="32"/>
        </w:rPr>
        <w:t>SASTANAK ŽUPNOG ( PASTORALNOG I EKONOMSKOG ) VIJEĆA 20. 06. 2024. u 19.30h ( sastanak prije početka godišnjih odmora ):</w:t>
      </w:r>
    </w:p>
    <w:p w14:paraId="4CC4D64A" w14:textId="77777777" w:rsidR="00506423" w:rsidRDefault="00000000">
      <w:pPr>
        <w:rPr>
          <w:sz w:val="32"/>
          <w:szCs w:val="32"/>
        </w:rPr>
      </w:pPr>
      <w:r>
        <w:rPr>
          <w:sz w:val="32"/>
          <w:szCs w:val="32"/>
        </w:rPr>
        <w:t>DNEVNI RED:</w:t>
      </w:r>
    </w:p>
    <w:p w14:paraId="365DC2CE" w14:textId="77777777" w:rsidR="00506423" w:rsidRDefault="00000000">
      <w:pPr>
        <w:pStyle w:val="Odlomakpopis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ŽUPNO VINO</w:t>
      </w:r>
    </w:p>
    <w:p w14:paraId="46071E38" w14:textId="77777777" w:rsidR="00506423" w:rsidRDefault="00000000">
      <w:pPr>
        <w:pStyle w:val="Odlomakpopis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MISNISTRANTI ( ZA ŽUPNE BLAGDANE )</w:t>
      </w:r>
    </w:p>
    <w:p w14:paraId="1A1F2BD4" w14:textId="77777777" w:rsidR="00506423" w:rsidRDefault="00000000">
      <w:pPr>
        <w:pStyle w:val="Odlomakpopis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ČITAČI</w:t>
      </w:r>
    </w:p>
    <w:p w14:paraId="38E1238E" w14:textId="77777777" w:rsidR="00506423" w:rsidRDefault="00000000">
      <w:pPr>
        <w:pStyle w:val="Odlomakpopis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AKTIVNOSTI ŽUPNOG VIJEĆA</w:t>
      </w:r>
    </w:p>
    <w:p w14:paraId="301DD9A0" w14:textId="77777777" w:rsidR="00506423" w:rsidRDefault="00000000">
      <w:pPr>
        <w:pStyle w:val="Odlomakpopis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RADOVI NA ŽUPPNOD DVORU</w:t>
      </w:r>
    </w:p>
    <w:p w14:paraId="04329D34" w14:textId="77777777" w:rsidR="00506423" w:rsidRDefault="00000000">
      <w:pPr>
        <w:pStyle w:val="Odlomakpopis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NOVE ŠKRABLICE</w:t>
      </w:r>
    </w:p>
    <w:p w14:paraId="24C591B5" w14:textId="77777777" w:rsidR="00506423" w:rsidRDefault="00000000">
      <w:pPr>
        <w:pStyle w:val="Odlomakpopis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ŽUPNA HODOČAŠĆA</w:t>
      </w:r>
    </w:p>
    <w:p w14:paraId="4A73A0F9" w14:textId="77777777" w:rsidR="00506423" w:rsidRDefault="00000000">
      <w:pPr>
        <w:pStyle w:val="Odlomakpopis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SVETE MISE NA OTAVORENOM</w:t>
      </w:r>
    </w:p>
    <w:p w14:paraId="50F35097" w14:textId="77777777" w:rsidR="00506423" w:rsidRDefault="00000000">
      <w:pPr>
        <w:pStyle w:val="Odlomakpopis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ŽUPNI IZLETI</w:t>
      </w:r>
    </w:p>
    <w:p w14:paraId="21678C6C" w14:textId="77777777" w:rsidR="00506423" w:rsidRDefault="00000000">
      <w:pPr>
        <w:pStyle w:val="Odlomakpopis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ŽUPNIKOVA GODIŠNJICA</w:t>
      </w:r>
    </w:p>
    <w:p w14:paraId="1C82BD5D" w14:textId="77777777" w:rsidR="00506423" w:rsidRDefault="00000000">
      <w:pPr>
        <w:pStyle w:val="Odlomakpopis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PITANJA I PRIJEDLOZI </w:t>
      </w:r>
    </w:p>
    <w:p w14:paraId="5EA7601E" w14:textId="77777777" w:rsidR="00506423" w:rsidRDefault="00506423">
      <w:pPr>
        <w:pStyle w:val="Odlomakpopisa"/>
        <w:rPr>
          <w:sz w:val="32"/>
          <w:szCs w:val="32"/>
        </w:rPr>
      </w:pPr>
    </w:p>
    <w:p w14:paraId="561F35BD" w14:textId="77777777" w:rsidR="00506423" w:rsidRDefault="00000000">
      <w:pPr>
        <w:pStyle w:val="Odlomakpopisa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ŽUPNO VINO: Nakon lanjske berbe, imali smo 1500 l vina.</w:t>
      </w:r>
    </w:p>
    <w:p w14:paraId="065D8182" w14:textId="77777777" w:rsidR="00506423" w:rsidRDefault="00000000">
      <w:pPr>
        <w:pStyle w:val="Odlomakpopisa"/>
        <w:ind w:left="1080"/>
        <w:rPr>
          <w:sz w:val="32"/>
          <w:szCs w:val="32"/>
        </w:rPr>
      </w:pPr>
      <w:r>
        <w:rPr>
          <w:sz w:val="32"/>
          <w:szCs w:val="32"/>
        </w:rPr>
        <w:t>Od toga smo prodali 200 l, iako je Miško rekao da možemo prodati 500 l, ne znamo koliko vina imamo ….</w:t>
      </w:r>
    </w:p>
    <w:p w14:paraId="4C3E16A4" w14:textId="77777777" w:rsidR="00506423" w:rsidRDefault="00000000">
      <w:pPr>
        <w:pStyle w:val="Odlomakpopisa"/>
        <w:ind w:left="1080"/>
        <w:rPr>
          <w:sz w:val="32"/>
          <w:szCs w:val="32"/>
        </w:rPr>
      </w:pPr>
      <w:r>
        <w:rPr>
          <w:sz w:val="32"/>
          <w:szCs w:val="32"/>
        </w:rPr>
        <w:t>Danas je Miško rekao da možemo prodati još 200 l, ali on nema kupca …..</w:t>
      </w:r>
    </w:p>
    <w:p w14:paraId="04F7772F" w14:textId="77777777" w:rsidR="00506423" w:rsidRDefault="00000000">
      <w:pPr>
        <w:pStyle w:val="Odlomakpopisa"/>
        <w:tabs>
          <w:tab w:val="left" w:pos="3420"/>
        </w:tabs>
        <w:ind w:left="1080"/>
        <w:rPr>
          <w:sz w:val="32"/>
          <w:szCs w:val="32"/>
        </w:rPr>
      </w:pPr>
      <w:r>
        <w:rPr>
          <w:sz w:val="32"/>
          <w:szCs w:val="32"/>
        </w:rPr>
        <w:tab/>
      </w:r>
    </w:p>
    <w:p w14:paraId="24A4053E" w14:textId="77777777" w:rsidR="00506423" w:rsidRDefault="00506423">
      <w:pPr>
        <w:pStyle w:val="Odlomakpopisa"/>
        <w:tabs>
          <w:tab w:val="left" w:pos="3420"/>
        </w:tabs>
        <w:ind w:left="1080"/>
        <w:rPr>
          <w:sz w:val="32"/>
          <w:szCs w:val="32"/>
        </w:rPr>
      </w:pPr>
    </w:p>
    <w:p w14:paraId="4369D3B8" w14:textId="77777777" w:rsidR="00506423" w:rsidRDefault="00506423">
      <w:pPr>
        <w:pStyle w:val="Odlomakpopisa"/>
        <w:ind w:left="1080"/>
        <w:rPr>
          <w:sz w:val="32"/>
          <w:szCs w:val="32"/>
        </w:rPr>
      </w:pPr>
    </w:p>
    <w:p w14:paraId="4DEC1C86" w14:textId="77777777" w:rsidR="00506423" w:rsidRDefault="00506423">
      <w:pPr>
        <w:pStyle w:val="Odlomakpopisa"/>
        <w:ind w:left="1080"/>
        <w:rPr>
          <w:sz w:val="32"/>
          <w:szCs w:val="32"/>
        </w:rPr>
      </w:pPr>
    </w:p>
    <w:p w14:paraId="760F22FC" w14:textId="77777777" w:rsidR="00506423" w:rsidRDefault="00000000">
      <w:pPr>
        <w:pStyle w:val="Odlomakpopisa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MINISTRANTI: Ružno je i tužno dok  na glavnim blagdanima župe nemamo ministrante. Na koji ih način dobiti na blagdane …….</w:t>
      </w:r>
    </w:p>
    <w:p w14:paraId="3DBE0360" w14:textId="77777777" w:rsidR="00506423" w:rsidRDefault="00000000">
      <w:pPr>
        <w:pStyle w:val="Odlomakpopisa"/>
        <w:ind w:left="1080"/>
        <w:rPr>
          <w:sz w:val="32"/>
          <w:szCs w:val="32"/>
        </w:rPr>
      </w:pPr>
      <w:r>
        <w:rPr>
          <w:sz w:val="32"/>
          <w:szCs w:val="32"/>
        </w:rPr>
        <w:lastRenderedPageBreak/>
        <w:t>Puno ministranata imamo samo oko Božića, a nakon toga …..</w:t>
      </w:r>
    </w:p>
    <w:p w14:paraId="3D944E05" w14:textId="77777777" w:rsidR="00506423" w:rsidRDefault="00506423">
      <w:pPr>
        <w:pStyle w:val="Odlomakpopisa"/>
        <w:ind w:left="1080"/>
        <w:rPr>
          <w:sz w:val="32"/>
          <w:szCs w:val="32"/>
        </w:rPr>
      </w:pPr>
    </w:p>
    <w:p w14:paraId="7D81EEFA" w14:textId="77777777" w:rsidR="00506423" w:rsidRDefault="00506423">
      <w:pPr>
        <w:pStyle w:val="Odlomakpopisa"/>
        <w:ind w:left="1080"/>
        <w:rPr>
          <w:sz w:val="32"/>
          <w:szCs w:val="32"/>
        </w:rPr>
      </w:pPr>
    </w:p>
    <w:p w14:paraId="7CB9F2DD" w14:textId="77777777" w:rsidR="00506423" w:rsidRDefault="00506423">
      <w:pPr>
        <w:pStyle w:val="Odlomakpopisa"/>
        <w:ind w:left="1080"/>
        <w:rPr>
          <w:sz w:val="32"/>
          <w:szCs w:val="32"/>
        </w:rPr>
      </w:pPr>
    </w:p>
    <w:p w14:paraId="04A706D8" w14:textId="77777777" w:rsidR="00506423" w:rsidRDefault="00506423">
      <w:pPr>
        <w:pStyle w:val="Odlomakpopisa"/>
        <w:ind w:left="1080"/>
        <w:rPr>
          <w:sz w:val="32"/>
          <w:szCs w:val="32"/>
        </w:rPr>
      </w:pPr>
    </w:p>
    <w:p w14:paraId="16BE3801" w14:textId="77777777" w:rsidR="00506423" w:rsidRDefault="00000000">
      <w:pPr>
        <w:pStyle w:val="Odlomakpopisa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ČITAČI:  kako dobiti nove čitaće  na misi. Pa zar trebamo pred nekoga kleknuti da čita. Dva čitaća smo izgubili ( Spajić i </w:t>
      </w:r>
      <w:proofErr w:type="spellStart"/>
      <w:r>
        <w:rPr>
          <w:sz w:val="32"/>
          <w:szCs w:val="32"/>
        </w:rPr>
        <w:t>Premuš-Lovrek</w:t>
      </w:r>
      <w:proofErr w:type="spellEnd"/>
      <w:r>
        <w:rPr>
          <w:sz w:val="32"/>
          <w:szCs w:val="32"/>
        </w:rPr>
        <w:t xml:space="preserve"> ) nakon prijenosa Mise na televiziji …. Dokle smo došli ….. pa zar to nije čast …… zar da si župnik sam čita…..</w:t>
      </w:r>
    </w:p>
    <w:p w14:paraId="1A77464C" w14:textId="77777777" w:rsidR="00506423" w:rsidRDefault="00506423">
      <w:pPr>
        <w:rPr>
          <w:sz w:val="32"/>
          <w:szCs w:val="32"/>
        </w:rPr>
      </w:pPr>
    </w:p>
    <w:p w14:paraId="6CD09378" w14:textId="77777777" w:rsidR="00506423" w:rsidRDefault="00506423">
      <w:pPr>
        <w:pStyle w:val="Odlomakpopisa"/>
        <w:ind w:left="1080"/>
        <w:rPr>
          <w:sz w:val="32"/>
          <w:szCs w:val="32"/>
        </w:rPr>
      </w:pPr>
    </w:p>
    <w:p w14:paraId="18B655D6" w14:textId="77777777" w:rsidR="00506423" w:rsidRDefault="00506423">
      <w:pPr>
        <w:pStyle w:val="Odlomakpopisa"/>
        <w:ind w:left="1080"/>
        <w:rPr>
          <w:sz w:val="32"/>
          <w:szCs w:val="32"/>
        </w:rPr>
      </w:pPr>
    </w:p>
    <w:p w14:paraId="2607B44E" w14:textId="77777777" w:rsidR="00506423" w:rsidRDefault="00000000">
      <w:pPr>
        <w:pStyle w:val="Odlomakpopisa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AKTIVNOSTI ŽUPNOG VIJEĆA: molio bi župne vijećnike da se više angažiraju u župnoj zajednici …… neki su vrlo aktivni, no neki bi se mogli više angažirati …..</w:t>
      </w:r>
    </w:p>
    <w:p w14:paraId="109CEBB5" w14:textId="77777777" w:rsidR="00506423" w:rsidRDefault="00506423">
      <w:pPr>
        <w:rPr>
          <w:sz w:val="32"/>
          <w:szCs w:val="32"/>
        </w:rPr>
      </w:pPr>
    </w:p>
    <w:p w14:paraId="6F0B2A49" w14:textId="77777777" w:rsidR="00506423" w:rsidRDefault="00506423">
      <w:pPr>
        <w:rPr>
          <w:sz w:val="32"/>
          <w:szCs w:val="32"/>
        </w:rPr>
      </w:pPr>
    </w:p>
    <w:p w14:paraId="1A6220D1" w14:textId="77777777" w:rsidR="00506423" w:rsidRDefault="00506423">
      <w:pPr>
        <w:rPr>
          <w:sz w:val="32"/>
          <w:szCs w:val="32"/>
        </w:rPr>
      </w:pPr>
    </w:p>
    <w:p w14:paraId="4191B3CA" w14:textId="77777777" w:rsidR="00506423" w:rsidRDefault="00506423">
      <w:pPr>
        <w:rPr>
          <w:sz w:val="32"/>
          <w:szCs w:val="32"/>
        </w:rPr>
      </w:pPr>
    </w:p>
    <w:p w14:paraId="0DAB1943" w14:textId="77777777" w:rsidR="00506423" w:rsidRDefault="00000000">
      <w:pPr>
        <w:pStyle w:val="Odlomakpopisa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 RADOVI NA ŽUPNOM DVORU: </w:t>
      </w:r>
      <w:proofErr w:type="spellStart"/>
      <w:r>
        <w:rPr>
          <w:sz w:val="32"/>
          <w:szCs w:val="32"/>
        </w:rPr>
        <w:t>nastrešnica</w:t>
      </w:r>
      <w:proofErr w:type="spellEnd"/>
      <w:r>
        <w:rPr>
          <w:sz w:val="32"/>
          <w:szCs w:val="32"/>
        </w:rPr>
        <w:t xml:space="preserve">  na ulaz u župnu dvoranu, …… nova garaža – strop …….</w:t>
      </w:r>
    </w:p>
    <w:p w14:paraId="77F4E0C0" w14:textId="77777777" w:rsidR="00506423" w:rsidRDefault="00000000">
      <w:pPr>
        <w:pStyle w:val="Odlomakpopisa"/>
        <w:ind w:left="1080"/>
        <w:rPr>
          <w:sz w:val="32"/>
          <w:szCs w:val="32"/>
        </w:rPr>
      </w:pPr>
      <w:r>
        <w:rPr>
          <w:sz w:val="32"/>
          <w:szCs w:val="32"/>
        </w:rPr>
        <w:t>Asfaltirano župno dvorište: troškove od 10.000,00€ pokrila naša općina svojim darom …….</w:t>
      </w:r>
    </w:p>
    <w:p w14:paraId="085F158C" w14:textId="77777777" w:rsidR="00506423" w:rsidRDefault="00506423">
      <w:pPr>
        <w:pStyle w:val="Odlomakpopisa"/>
        <w:ind w:left="1080"/>
        <w:rPr>
          <w:sz w:val="32"/>
          <w:szCs w:val="32"/>
        </w:rPr>
      </w:pPr>
    </w:p>
    <w:p w14:paraId="42CA4FA3" w14:textId="77777777" w:rsidR="00506423" w:rsidRDefault="00506423">
      <w:pPr>
        <w:pStyle w:val="Odlomakpopisa"/>
        <w:ind w:left="1080"/>
        <w:rPr>
          <w:sz w:val="32"/>
          <w:szCs w:val="32"/>
        </w:rPr>
      </w:pPr>
    </w:p>
    <w:p w14:paraId="665DE765" w14:textId="77777777" w:rsidR="00506423" w:rsidRDefault="00506423">
      <w:pPr>
        <w:pStyle w:val="Odlomakpopisa"/>
        <w:ind w:left="1080"/>
        <w:rPr>
          <w:sz w:val="32"/>
          <w:szCs w:val="32"/>
        </w:rPr>
      </w:pPr>
    </w:p>
    <w:p w14:paraId="3B82FCF6" w14:textId="77777777" w:rsidR="00506423" w:rsidRDefault="00506423">
      <w:pPr>
        <w:pStyle w:val="Odlomakpopisa"/>
        <w:ind w:left="1080"/>
        <w:rPr>
          <w:sz w:val="32"/>
          <w:szCs w:val="32"/>
        </w:rPr>
      </w:pPr>
    </w:p>
    <w:p w14:paraId="2B2F3918" w14:textId="77777777" w:rsidR="00506423" w:rsidRDefault="00506423">
      <w:pPr>
        <w:pStyle w:val="Odlomakpopisa"/>
        <w:ind w:left="1080"/>
        <w:rPr>
          <w:sz w:val="32"/>
          <w:szCs w:val="32"/>
        </w:rPr>
      </w:pPr>
    </w:p>
    <w:p w14:paraId="4DAE0B62" w14:textId="77777777" w:rsidR="00506423" w:rsidRDefault="00506423">
      <w:pPr>
        <w:pStyle w:val="Odlomakpopisa"/>
        <w:ind w:left="1080"/>
        <w:rPr>
          <w:sz w:val="32"/>
          <w:szCs w:val="32"/>
        </w:rPr>
      </w:pPr>
    </w:p>
    <w:p w14:paraId="28F79B40" w14:textId="77777777" w:rsidR="00506423" w:rsidRDefault="00000000">
      <w:pPr>
        <w:pStyle w:val="Odlomakpopisa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NOVE ŠKRABLICE: od nekih </w:t>
      </w:r>
      <w:proofErr w:type="spellStart"/>
      <w:r>
        <w:rPr>
          <w:sz w:val="32"/>
          <w:szCs w:val="32"/>
        </w:rPr>
        <w:t>dobijamo</w:t>
      </w:r>
      <w:proofErr w:type="spellEnd"/>
      <w:r>
        <w:rPr>
          <w:sz w:val="32"/>
          <w:szCs w:val="32"/>
        </w:rPr>
        <w:t xml:space="preserve"> kritike za </w:t>
      </w:r>
      <w:proofErr w:type="spellStart"/>
      <w:r>
        <w:rPr>
          <w:sz w:val="32"/>
          <w:szCs w:val="32"/>
        </w:rPr>
        <w:t>škrablice</w:t>
      </w:r>
      <w:proofErr w:type="spellEnd"/>
      <w:r>
        <w:rPr>
          <w:sz w:val="32"/>
          <w:szCs w:val="32"/>
        </w:rPr>
        <w:t>?</w:t>
      </w:r>
    </w:p>
    <w:p w14:paraId="3E0BA843" w14:textId="77777777" w:rsidR="00506423" w:rsidRDefault="00000000">
      <w:pPr>
        <w:pStyle w:val="Odlomakpopisa"/>
        <w:ind w:left="1080"/>
        <w:rPr>
          <w:sz w:val="32"/>
          <w:szCs w:val="32"/>
        </w:rPr>
      </w:pPr>
      <w:r>
        <w:rPr>
          <w:sz w:val="32"/>
          <w:szCs w:val="32"/>
        </w:rPr>
        <w:t xml:space="preserve">Ovo je sada najtransparentnije: nitko ništa ne može sumnjati, a ni mijenjati novac pred sakristijskim auditorijem …….. </w:t>
      </w:r>
      <w:proofErr w:type="spellStart"/>
      <w:r>
        <w:rPr>
          <w:sz w:val="32"/>
          <w:szCs w:val="32"/>
        </w:rPr>
        <w:t>milostija</w:t>
      </w:r>
      <w:proofErr w:type="spellEnd"/>
      <w:r>
        <w:rPr>
          <w:sz w:val="32"/>
          <w:szCs w:val="32"/>
        </w:rPr>
        <w:t xml:space="preserve"> se povećala ……</w:t>
      </w:r>
    </w:p>
    <w:p w14:paraId="6042ED27" w14:textId="77777777" w:rsidR="00506423" w:rsidRDefault="00506423">
      <w:pPr>
        <w:pStyle w:val="Odlomakpopisa"/>
        <w:ind w:left="1080"/>
        <w:rPr>
          <w:sz w:val="32"/>
          <w:szCs w:val="32"/>
        </w:rPr>
      </w:pPr>
    </w:p>
    <w:p w14:paraId="0290D0B5" w14:textId="77777777" w:rsidR="00506423" w:rsidRDefault="00506423">
      <w:pPr>
        <w:pStyle w:val="Odlomakpopisa"/>
        <w:ind w:left="1080"/>
        <w:rPr>
          <w:sz w:val="32"/>
          <w:szCs w:val="32"/>
        </w:rPr>
      </w:pPr>
    </w:p>
    <w:p w14:paraId="08A35393" w14:textId="77777777" w:rsidR="00506423" w:rsidRDefault="00000000">
      <w:pPr>
        <w:pStyle w:val="Odlomakpopisa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ŽUPNA HODOČAŠĆA: ( Bistrica 72 upisana, ….. Trsat za župljane 3 kolovoz, Ludbreg 31 kolovoz, Međugorje 3, 4 i 5 listopad ….</w:t>
      </w:r>
    </w:p>
    <w:p w14:paraId="7CC9DB22" w14:textId="77777777" w:rsidR="00506423" w:rsidRDefault="00506423">
      <w:pPr>
        <w:rPr>
          <w:sz w:val="32"/>
          <w:szCs w:val="32"/>
        </w:rPr>
      </w:pPr>
    </w:p>
    <w:p w14:paraId="66E8A90B" w14:textId="77777777" w:rsidR="00506423" w:rsidRDefault="00506423">
      <w:pPr>
        <w:rPr>
          <w:sz w:val="32"/>
          <w:szCs w:val="32"/>
        </w:rPr>
      </w:pPr>
    </w:p>
    <w:p w14:paraId="06A9E5BD" w14:textId="77777777" w:rsidR="00506423" w:rsidRDefault="00506423">
      <w:pPr>
        <w:rPr>
          <w:sz w:val="32"/>
          <w:szCs w:val="32"/>
        </w:rPr>
      </w:pPr>
    </w:p>
    <w:p w14:paraId="3EDF35DD" w14:textId="77777777" w:rsidR="00506423" w:rsidRDefault="00000000">
      <w:pPr>
        <w:pStyle w:val="Odlomakpopisa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SVETE MISE NA OTVORENOM: ove godine imati  ćemo misu na otvorenom za dane turizma 11 kolovoza, za veliku Gospu …….. želimo još ……</w:t>
      </w:r>
    </w:p>
    <w:p w14:paraId="14222D97" w14:textId="77777777" w:rsidR="00506423" w:rsidRDefault="00000000">
      <w:pPr>
        <w:pStyle w:val="Odlomakpopisa"/>
        <w:ind w:left="1080"/>
        <w:rPr>
          <w:sz w:val="32"/>
          <w:szCs w:val="32"/>
        </w:rPr>
      </w:pPr>
      <w:r>
        <w:rPr>
          <w:sz w:val="32"/>
          <w:szCs w:val="32"/>
        </w:rPr>
        <w:t>Općina će nam posuditi suncobrane …….</w:t>
      </w:r>
    </w:p>
    <w:p w14:paraId="7E3BA636" w14:textId="77777777" w:rsidR="00506423" w:rsidRDefault="00506423">
      <w:pPr>
        <w:rPr>
          <w:sz w:val="32"/>
          <w:szCs w:val="32"/>
        </w:rPr>
      </w:pPr>
    </w:p>
    <w:p w14:paraId="516453D6" w14:textId="77777777" w:rsidR="00506423" w:rsidRDefault="00506423">
      <w:pPr>
        <w:rPr>
          <w:sz w:val="32"/>
          <w:szCs w:val="32"/>
        </w:rPr>
      </w:pPr>
    </w:p>
    <w:p w14:paraId="10F11A14" w14:textId="77777777" w:rsidR="00506423" w:rsidRDefault="00506423">
      <w:pPr>
        <w:rPr>
          <w:sz w:val="32"/>
          <w:szCs w:val="32"/>
        </w:rPr>
      </w:pPr>
    </w:p>
    <w:p w14:paraId="0C8222DF" w14:textId="77777777" w:rsidR="00506423" w:rsidRDefault="00000000">
      <w:pPr>
        <w:pStyle w:val="Odlomakpopisa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ŽUPNI IZLETI: izlet ministranata i dječjeg zbora u Ludbreg i Varaždin 26 lipnja, 50 upisanih ….. izlet zbora odraslih i mladih ……., izlet župljana……</w:t>
      </w:r>
    </w:p>
    <w:p w14:paraId="778081ED" w14:textId="77777777" w:rsidR="00506423" w:rsidRDefault="00506423">
      <w:pPr>
        <w:pStyle w:val="Odlomakpopisa"/>
        <w:rPr>
          <w:sz w:val="32"/>
          <w:szCs w:val="32"/>
        </w:rPr>
      </w:pPr>
    </w:p>
    <w:p w14:paraId="180554CA" w14:textId="77777777" w:rsidR="00506423" w:rsidRDefault="00506423">
      <w:pPr>
        <w:rPr>
          <w:sz w:val="32"/>
          <w:szCs w:val="32"/>
        </w:rPr>
      </w:pPr>
    </w:p>
    <w:p w14:paraId="1F928E3F" w14:textId="77777777" w:rsidR="00506423" w:rsidRDefault="00506423">
      <w:pPr>
        <w:rPr>
          <w:sz w:val="32"/>
          <w:szCs w:val="32"/>
        </w:rPr>
      </w:pPr>
    </w:p>
    <w:p w14:paraId="5467B797" w14:textId="77777777" w:rsidR="00506423" w:rsidRDefault="00506423">
      <w:pPr>
        <w:rPr>
          <w:sz w:val="32"/>
          <w:szCs w:val="32"/>
        </w:rPr>
      </w:pPr>
    </w:p>
    <w:p w14:paraId="29FAF83E" w14:textId="77777777" w:rsidR="00506423" w:rsidRDefault="00000000">
      <w:pPr>
        <w:pStyle w:val="Odlomakpopisa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ŽUPNIKOVA GODIŠNJICA: ove godine slavim 35 godina svećeništva …….. ta godišnjica se može slaviti kroz čitavu godinu, ja bi na jesen ……..</w:t>
      </w:r>
    </w:p>
    <w:p w14:paraId="1C123AF1" w14:textId="77777777" w:rsidR="00506423" w:rsidRDefault="00506423">
      <w:pPr>
        <w:rPr>
          <w:sz w:val="32"/>
          <w:szCs w:val="32"/>
        </w:rPr>
      </w:pPr>
    </w:p>
    <w:p w14:paraId="026BEFEB" w14:textId="77777777" w:rsidR="00506423" w:rsidRDefault="00506423">
      <w:pPr>
        <w:rPr>
          <w:sz w:val="32"/>
          <w:szCs w:val="32"/>
        </w:rPr>
      </w:pPr>
    </w:p>
    <w:p w14:paraId="01DFBEFA" w14:textId="77777777" w:rsidR="00506423" w:rsidRDefault="00000000">
      <w:pPr>
        <w:pStyle w:val="Odlomakpopisa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PITANJA I PRIJEDLOZI: </w:t>
      </w:r>
    </w:p>
    <w:p w14:paraId="7FAE1D90" w14:textId="77777777" w:rsidR="00506423" w:rsidRDefault="00000000">
      <w:pPr>
        <w:pStyle w:val="Odlomakpopisa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Bivši župnik slavi 25 godina svećeništva 27.7. u 17.00h</w:t>
      </w:r>
    </w:p>
    <w:p w14:paraId="55B11C9C" w14:textId="77777777" w:rsidR="00506423" w:rsidRDefault="00000000">
      <w:pPr>
        <w:pStyle w:val="Odlomakpopisa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Oprali smo 30 starih klupa koje smo pripremili za misu na otvorenom.</w:t>
      </w:r>
    </w:p>
    <w:p w14:paraId="06A37640" w14:textId="77777777" w:rsidR="00506423" w:rsidRDefault="00506423">
      <w:pPr>
        <w:pStyle w:val="Odlomakpopisa"/>
        <w:numPr>
          <w:ilvl w:val="0"/>
          <w:numId w:val="3"/>
        </w:numPr>
        <w:rPr>
          <w:sz w:val="32"/>
          <w:szCs w:val="32"/>
        </w:rPr>
      </w:pPr>
    </w:p>
    <w:sectPr w:rsidR="00506423">
      <w:pgSz w:w="11906" w:h="16838"/>
      <w:pgMar w:top="426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A2027D" w14:textId="77777777" w:rsidR="00C94947" w:rsidRDefault="00C94947">
      <w:pPr>
        <w:spacing w:after="0" w:line="240" w:lineRule="auto"/>
      </w:pPr>
      <w:r>
        <w:separator/>
      </w:r>
    </w:p>
  </w:endnote>
  <w:endnote w:type="continuationSeparator" w:id="0">
    <w:p w14:paraId="7E770113" w14:textId="77777777" w:rsidR="00C94947" w:rsidRDefault="00C949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3A8837" w14:textId="77777777" w:rsidR="00C94947" w:rsidRDefault="00C9494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8B266F2" w14:textId="77777777" w:rsidR="00C94947" w:rsidRDefault="00C949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335172"/>
    <w:multiLevelType w:val="multilevel"/>
    <w:tmpl w:val="9C841B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576ABD"/>
    <w:multiLevelType w:val="multilevel"/>
    <w:tmpl w:val="5276E27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9BA1E46"/>
    <w:multiLevelType w:val="multilevel"/>
    <w:tmpl w:val="50A06DE8"/>
    <w:lvl w:ilvl="0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num w:numId="1" w16cid:durableId="431778689">
    <w:abstractNumId w:val="0"/>
  </w:num>
  <w:num w:numId="2" w16cid:durableId="851334793">
    <w:abstractNumId w:val="1"/>
  </w:num>
  <w:num w:numId="3" w16cid:durableId="20577291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06423"/>
    <w:rsid w:val="002949D1"/>
    <w:rsid w:val="00506423"/>
    <w:rsid w:val="00B77185"/>
    <w:rsid w:val="00C94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61CF1"/>
  <w15:docId w15:val="{4B1EA72C-CF91-4E57-97E3-6A718D927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kern w:val="3"/>
        <w:sz w:val="22"/>
        <w:szCs w:val="22"/>
        <w:lang w:val="hr-HR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343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dc:description/>
  <cp:lastModifiedBy>Ivica Kutnjak, univ.bacc.ing.inf.</cp:lastModifiedBy>
  <cp:revision>2</cp:revision>
  <cp:lastPrinted>2024-06-20T17:31:00Z</cp:lastPrinted>
  <dcterms:created xsi:type="dcterms:W3CDTF">2024-06-22T08:54:00Z</dcterms:created>
  <dcterms:modified xsi:type="dcterms:W3CDTF">2024-06-22T08:54:00Z</dcterms:modified>
</cp:coreProperties>
</file>